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909F2" w14:textId="77777777" w:rsidR="001621AA" w:rsidRPr="0009591C" w:rsidRDefault="001621AA" w:rsidP="001621AA">
      <w:pPr>
        <w:spacing w:after="0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6"/>
        <w:gridCol w:w="9167"/>
      </w:tblGrid>
      <w:tr w:rsidR="001621AA" w14:paraId="4082A88F" w14:textId="77777777" w:rsidTr="005629E6">
        <w:tc>
          <w:tcPr>
            <w:tcW w:w="1595" w:type="dxa"/>
            <w:vAlign w:val="center"/>
          </w:tcPr>
          <w:p w14:paraId="152F82FA" w14:textId="77777777" w:rsidR="001621AA" w:rsidRDefault="001621AA" w:rsidP="005629E6">
            <w:pPr>
              <w:rPr>
                <w:b/>
                <w:bCs/>
                <w:color w:val="7030A0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48735B6" wp14:editId="1224708B">
                  <wp:extent cx="876300" cy="1196957"/>
                  <wp:effectExtent l="0" t="0" r="0" b="3810"/>
                  <wp:docPr id="1739269730" name="Picture 1739269730" descr="A purple oval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urple oval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431" cy="123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67" w:type="dxa"/>
            <w:vAlign w:val="center"/>
          </w:tcPr>
          <w:p w14:paraId="5AC0602C" w14:textId="77777777" w:rsidR="001621AA" w:rsidRPr="00D15108" w:rsidRDefault="001621AA" w:rsidP="005629E6">
            <w:pPr>
              <w:pStyle w:val="Heading1"/>
              <w:rPr>
                <w:b/>
                <w:bCs/>
                <w:color w:val="7030A0"/>
                <w:sz w:val="28"/>
                <w:szCs w:val="28"/>
              </w:rPr>
            </w:pPr>
            <w:bookmarkStart w:id="0" w:name="_Toc215044583"/>
            <w:r w:rsidRPr="00D15108">
              <w:rPr>
                <w:sz w:val="22"/>
                <w:szCs w:val="22"/>
              </w:rPr>
              <w:t>Appendix A – Formal Complaint Form</w:t>
            </w:r>
            <w:bookmarkEnd w:id="0"/>
            <w:r w:rsidRPr="00D15108">
              <w:rPr>
                <w:b/>
                <w:bCs/>
                <w:color w:val="7030A0"/>
                <w:sz w:val="28"/>
                <w:szCs w:val="28"/>
              </w:rPr>
              <w:t xml:space="preserve"> </w:t>
            </w:r>
          </w:p>
          <w:p w14:paraId="21367065" w14:textId="77777777" w:rsidR="001621AA" w:rsidRPr="00D15108" w:rsidRDefault="001621AA" w:rsidP="005629E6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color w:val="7030A0"/>
                <w:sz w:val="48"/>
                <w:szCs w:val="48"/>
              </w:rPr>
              <w:t xml:space="preserve">SAVS </w:t>
            </w:r>
            <w:r>
              <w:rPr>
                <w:b/>
                <w:bCs/>
                <w:sz w:val="48"/>
                <w:szCs w:val="48"/>
              </w:rPr>
              <w:t>Formal Complaint Form</w:t>
            </w:r>
          </w:p>
        </w:tc>
      </w:tr>
    </w:tbl>
    <w:p w14:paraId="6F8955EE" w14:textId="77777777" w:rsidR="001621AA" w:rsidRPr="005C105B" w:rsidRDefault="001621AA" w:rsidP="001621AA">
      <w:pPr>
        <w:spacing w:after="0"/>
        <w:rPr>
          <w:sz w:val="20"/>
          <w:szCs w:val="20"/>
        </w:rPr>
      </w:pPr>
      <w:r w:rsidRPr="005C105B">
        <w:rPr>
          <w:sz w:val="20"/>
          <w:szCs w:val="20"/>
        </w:rPr>
        <w:t xml:space="preserve">Please complete and either return to the Headteacher by hand or email via the School Office: in person or </w:t>
      </w:r>
      <w:hyperlink r:id="rId8" w:history="1">
        <w:r w:rsidRPr="005C105B">
          <w:rPr>
            <w:rStyle w:val="Hyperlink"/>
            <w:sz w:val="20"/>
            <w:szCs w:val="20"/>
          </w:rPr>
          <w:t>main@southascotvillageschool.org.uk</w:t>
        </w:r>
      </w:hyperlink>
      <w:r w:rsidRPr="005C105B">
        <w:rPr>
          <w:sz w:val="20"/>
          <w:szCs w:val="20"/>
        </w:rPr>
        <w:t xml:space="preserve">. The Headteacher will acknowledge receipt of this form and explain what action will be taken, within 10 school days. </w:t>
      </w:r>
    </w:p>
    <w:p w14:paraId="02B27F74" w14:textId="77777777" w:rsidR="001621AA" w:rsidRPr="005C105B" w:rsidRDefault="001621AA" w:rsidP="001621AA">
      <w:pPr>
        <w:spacing w:after="0"/>
        <w:rPr>
          <w:sz w:val="20"/>
          <w:szCs w:val="20"/>
        </w:rPr>
      </w:pPr>
    </w:p>
    <w:p w14:paraId="14D03F83" w14:textId="77777777" w:rsidR="001621AA" w:rsidRPr="005C105B" w:rsidRDefault="001621AA" w:rsidP="001621AA">
      <w:pPr>
        <w:spacing w:after="0"/>
        <w:rPr>
          <w:sz w:val="20"/>
          <w:szCs w:val="20"/>
        </w:rPr>
      </w:pPr>
      <w:r w:rsidRPr="005C105B">
        <w:rPr>
          <w:sz w:val="20"/>
          <w:szCs w:val="20"/>
        </w:rPr>
        <w:t xml:space="preserve">If, however, the complaint is about the Headteacher then please either return the form to the School Office in a sealed envelope marked ‘Personal for the Chair of Governors’ or email directly to the Clerk of Governors: </w:t>
      </w:r>
      <w:hyperlink r:id="rId9" w:history="1">
        <w:r w:rsidRPr="005C105B">
          <w:rPr>
            <w:rStyle w:val="Hyperlink"/>
            <w:sz w:val="20"/>
            <w:szCs w:val="20"/>
          </w:rPr>
          <w:t>r.jackson@southascotvillageschool.org.uk</w:t>
        </w:r>
      </w:hyperlink>
      <w:r w:rsidRPr="005C105B">
        <w:rPr>
          <w:sz w:val="20"/>
          <w:szCs w:val="20"/>
        </w:rPr>
        <w:t xml:space="preserve">, who will acknowledge receipt and forward to the Chair of Governors. </w:t>
      </w:r>
    </w:p>
    <w:p w14:paraId="14214B2D" w14:textId="77777777" w:rsidR="001621AA" w:rsidRPr="005C105B" w:rsidRDefault="001621AA" w:rsidP="001621AA">
      <w:pPr>
        <w:spacing w:after="0"/>
        <w:rPr>
          <w:sz w:val="20"/>
          <w:szCs w:val="20"/>
        </w:rPr>
      </w:pPr>
    </w:p>
    <w:p w14:paraId="5C4DCBDF" w14:textId="77777777" w:rsidR="001621AA" w:rsidRPr="005C105B" w:rsidRDefault="001621AA" w:rsidP="001621AA">
      <w:pPr>
        <w:spacing w:after="0"/>
        <w:rPr>
          <w:sz w:val="20"/>
          <w:szCs w:val="20"/>
        </w:rPr>
      </w:pPr>
      <w:r w:rsidRPr="005C105B">
        <w:rPr>
          <w:sz w:val="20"/>
          <w:szCs w:val="20"/>
        </w:rPr>
        <w:t>Printed versions of this form are available from the School Office. An editable version of this form is available on the school website or via the School Office. A printable version of this form is available as an appendix to the complaints policy.</w:t>
      </w:r>
    </w:p>
    <w:p w14:paraId="2F9311A4" w14:textId="77777777" w:rsidR="001621AA" w:rsidRPr="005C105B" w:rsidRDefault="001621AA" w:rsidP="001621A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621AA" w:rsidRPr="005C105B" w14:paraId="1E5CA0EC" w14:textId="77777777" w:rsidTr="005629E6">
        <w:trPr>
          <w:trHeight w:val="323"/>
        </w:trPr>
        <w:tc>
          <w:tcPr>
            <w:tcW w:w="10456" w:type="dxa"/>
            <w:gridSpan w:val="2"/>
          </w:tcPr>
          <w:p w14:paraId="38187C12" w14:textId="09EF2197" w:rsidR="001621AA" w:rsidRPr="00407037" w:rsidRDefault="001621AA" w:rsidP="005629E6">
            <w:pPr>
              <w:spacing w:line="278" w:lineRule="auto"/>
              <w:rPr>
                <w:bCs/>
              </w:rPr>
            </w:pPr>
            <w:r w:rsidRPr="005C105B">
              <w:rPr>
                <w:b/>
              </w:rPr>
              <w:t xml:space="preserve">Your name: </w:t>
            </w:r>
            <w:sdt>
              <w:sdtPr>
                <w:rPr>
                  <w:bCs/>
                  <w:sz w:val="22"/>
                  <w:szCs w:val="22"/>
                </w:rPr>
                <w:id w:val="135383747"/>
                <w:placeholder>
                  <w:docPart w:val="DefaultPlaceholder_-1854013440"/>
                </w:placeholder>
                <w:text/>
              </w:sdtPr>
              <w:sdtEndPr>
                <w:rPr>
                  <w:b/>
                  <w:bCs w:val="0"/>
                  <w:sz w:val="24"/>
                  <w:szCs w:val="24"/>
                </w:rPr>
              </w:sdtEndPr>
              <w:sdtContent>
                <w:proofErr w:type="spellStart"/>
                <w:r w:rsidR="00C536C4">
                  <w:rPr>
                    <w:bCs/>
                    <w:sz w:val="22"/>
                    <w:szCs w:val="22"/>
                  </w:rPr>
                  <w:t>fhfghgffgh</w:t>
                </w:r>
                <w:proofErr w:type="spellEnd"/>
                <w:r w:rsidR="00C536C4">
                  <w:rPr>
                    <w:bCs/>
                    <w:sz w:val="22"/>
                    <w:szCs w:val="22"/>
                  </w:rPr>
                  <w:t xml:space="preserve"> f</w:t>
                </w:r>
              </w:sdtContent>
            </w:sdt>
          </w:p>
        </w:tc>
      </w:tr>
      <w:tr w:rsidR="001621AA" w:rsidRPr="005C105B" w14:paraId="60F6B49C" w14:textId="77777777" w:rsidTr="005629E6">
        <w:trPr>
          <w:trHeight w:val="399"/>
        </w:trPr>
        <w:tc>
          <w:tcPr>
            <w:tcW w:w="5228" w:type="dxa"/>
          </w:tcPr>
          <w:p w14:paraId="6296442A" w14:textId="575DDD1F" w:rsidR="001621AA" w:rsidRPr="005C105B" w:rsidRDefault="001621AA" w:rsidP="005629E6">
            <w:pPr>
              <w:spacing w:line="278" w:lineRule="auto"/>
              <w:rPr>
                <w:bCs/>
              </w:rPr>
            </w:pPr>
            <w:r w:rsidRPr="005C105B">
              <w:rPr>
                <w:b/>
              </w:rPr>
              <w:t>Pupil’s name:</w:t>
            </w:r>
            <w:r w:rsidR="00F31951" w:rsidRPr="00F31951">
              <w:rPr>
                <w:bCs/>
                <w:sz w:val="22"/>
                <w:szCs w:val="22"/>
              </w:rPr>
              <w:t xml:space="preserve"> </w:t>
            </w:r>
            <w:r w:rsidRPr="00F31951">
              <w:rPr>
                <w:bCs/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  <w:szCs w:val="22"/>
                </w:rPr>
                <w:id w:val="-1065638891"/>
                <w:placeholder>
                  <w:docPart w:val="DefaultPlaceholder_-1854013440"/>
                </w:placeholder>
                <w:text/>
              </w:sdtPr>
              <w:sdtEndPr>
                <w:rPr>
                  <w:b/>
                  <w:bCs w:val="0"/>
                  <w:sz w:val="24"/>
                  <w:szCs w:val="24"/>
                </w:rPr>
              </w:sdtEndPr>
              <w:sdtContent>
                <w:proofErr w:type="spellStart"/>
                <w:r w:rsidR="00C536C4">
                  <w:rPr>
                    <w:bCs/>
                    <w:sz w:val="22"/>
                    <w:szCs w:val="22"/>
                  </w:rPr>
                  <w:t>gfhfg</w:t>
                </w:r>
                <w:proofErr w:type="spellEnd"/>
                <w:r w:rsidR="00C536C4">
                  <w:rPr>
                    <w:bCs/>
                    <w:sz w:val="22"/>
                    <w:szCs w:val="22"/>
                  </w:rPr>
                  <w:t xml:space="preserve"> hf</w:t>
                </w:r>
              </w:sdtContent>
            </w:sdt>
          </w:p>
        </w:tc>
        <w:tc>
          <w:tcPr>
            <w:tcW w:w="5228" w:type="dxa"/>
          </w:tcPr>
          <w:p w14:paraId="39C1F592" w14:textId="4383BD81" w:rsidR="001621AA" w:rsidRPr="005C105B" w:rsidRDefault="001621AA" w:rsidP="005629E6">
            <w:pPr>
              <w:spacing w:line="278" w:lineRule="auto"/>
              <w:rPr>
                <w:bCs/>
              </w:rPr>
            </w:pPr>
            <w:r w:rsidRPr="005C105B">
              <w:rPr>
                <w:b/>
              </w:rPr>
              <w:t>Pupil’s Year Group:</w:t>
            </w:r>
            <w:r w:rsidR="00F31951">
              <w:rPr>
                <w:b/>
              </w:rPr>
              <w:t xml:space="preserve"> </w:t>
            </w:r>
            <w:r w:rsidRPr="00F31951">
              <w:rPr>
                <w:bCs/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  <w:szCs w:val="22"/>
                </w:rPr>
                <w:id w:val="75864209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2B30CF" w:rsidRPr="00F31951">
                  <w:rPr>
                    <w:rStyle w:val="PlaceholderText"/>
                    <w:bCs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  <w:tr w:rsidR="001621AA" w:rsidRPr="005C105B" w14:paraId="244F4B54" w14:textId="77777777" w:rsidTr="005629E6">
        <w:trPr>
          <w:trHeight w:val="278"/>
        </w:trPr>
        <w:tc>
          <w:tcPr>
            <w:tcW w:w="5228" w:type="dxa"/>
          </w:tcPr>
          <w:p w14:paraId="737BA4F4" w14:textId="56D4634F" w:rsidR="001621AA" w:rsidRPr="005C105B" w:rsidRDefault="001621AA" w:rsidP="005629E6">
            <w:pPr>
              <w:spacing w:line="278" w:lineRule="auto"/>
              <w:rPr>
                <w:bCs/>
              </w:rPr>
            </w:pPr>
            <w:r w:rsidRPr="005C105B">
              <w:rPr>
                <w:b/>
              </w:rPr>
              <w:t>Your relation to the pupil:</w:t>
            </w:r>
            <w:r w:rsidR="00F31951">
              <w:rPr>
                <w:b/>
              </w:rPr>
              <w:t xml:space="preserve"> </w:t>
            </w:r>
            <w:r w:rsidRPr="00F31951">
              <w:rPr>
                <w:bCs/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  <w:szCs w:val="22"/>
                </w:rPr>
                <w:id w:val="101750389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2B30CF" w:rsidRPr="00F31951">
                  <w:rPr>
                    <w:rStyle w:val="PlaceholderText"/>
                    <w:bCs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  <w:tc>
          <w:tcPr>
            <w:tcW w:w="5228" w:type="dxa"/>
          </w:tcPr>
          <w:p w14:paraId="69740E23" w14:textId="18D293BE" w:rsidR="001621AA" w:rsidRPr="005C105B" w:rsidRDefault="001621AA" w:rsidP="005629E6">
            <w:pPr>
              <w:spacing w:line="278" w:lineRule="auto"/>
              <w:rPr>
                <w:bCs/>
              </w:rPr>
            </w:pPr>
            <w:r w:rsidRPr="005C105B">
              <w:rPr>
                <w:b/>
              </w:rPr>
              <w:t>Telephone:</w:t>
            </w:r>
            <w:r w:rsidR="00F31951">
              <w:rPr>
                <w:b/>
              </w:rPr>
              <w:t xml:space="preserve"> </w:t>
            </w:r>
            <w:r w:rsidRPr="00F31951">
              <w:rPr>
                <w:bCs/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  <w:szCs w:val="22"/>
                </w:rPr>
                <w:id w:val="-376696982"/>
                <w:placeholder>
                  <w:docPart w:val="DefaultPlaceholder_-1854013440"/>
                </w:placeholder>
                <w:showingPlcHdr/>
                <w:text/>
              </w:sdtPr>
              <w:sdtEndPr>
                <w:rPr>
                  <w:b/>
                  <w:bCs w:val="0"/>
                  <w:sz w:val="24"/>
                  <w:szCs w:val="24"/>
                </w:rPr>
              </w:sdtEndPr>
              <w:sdtContent>
                <w:r w:rsidR="002B30CF" w:rsidRPr="00F31951">
                  <w:rPr>
                    <w:rStyle w:val="PlaceholderText"/>
                    <w:bCs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  <w:tr w:rsidR="001621AA" w:rsidRPr="005C105B" w14:paraId="38EFC662" w14:textId="77777777" w:rsidTr="005629E6">
        <w:trPr>
          <w:trHeight w:val="353"/>
        </w:trPr>
        <w:tc>
          <w:tcPr>
            <w:tcW w:w="10456" w:type="dxa"/>
            <w:gridSpan w:val="2"/>
          </w:tcPr>
          <w:p w14:paraId="11099D9A" w14:textId="11B8D0B9" w:rsidR="001621AA" w:rsidRPr="005C105B" w:rsidRDefault="001621AA" w:rsidP="005629E6">
            <w:pPr>
              <w:spacing w:line="278" w:lineRule="auto"/>
              <w:rPr>
                <w:b/>
              </w:rPr>
            </w:pPr>
            <w:r w:rsidRPr="005C105B">
              <w:rPr>
                <w:b/>
              </w:rPr>
              <w:t>Email address for contact:</w:t>
            </w:r>
            <w:r w:rsidR="00F31951" w:rsidRPr="00F31951">
              <w:rPr>
                <w:bCs/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  <w:szCs w:val="22"/>
                </w:rPr>
                <w:id w:val="-191091405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2B30CF" w:rsidRPr="00F31951">
                  <w:rPr>
                    <w:rStyle w:val="PlaceholderText"/>
                    <w:bCs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</w:tbl>
    <w:p w14:paraId="619A623C" w14:textId="77777777" w:rsidR="001621AA" w:rsidRPr="005C105B" w:rsidRDefault="001621AA" w:rsidP="001621AA">
      <w:pPr>
        <w:spacing w:after="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</w:t>
      </w:r>
      <w:r w:rsidRPr="005C105B">
        <w:rPr>
          <w:i/>
          <w:iCs/>
          <w:sz w:val="20"/>
          <w:szCs w:val="20"/>
        </w:rPr>
        <w:t>lease use space overleaf and additional pages as you see fit.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621AA" w:rsidRPr="005C105B" w14:paraId="6CC2B289" w14:textId="77777777" w:rsidTr="005629E6">
        <w:trPr>
          <w:cantSplit/>
          <w:trHeight w:val="4361"/>
        </w:trPr>
        <w:tc>
          <w:tcPr>
            <w:tcW w:w="10456" w:type="dxa"/>
          </w:tcPr>
          <w:p w14:paraId="7AB78052" w14:textId="2D1ECE08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t>Please give details of your complaint:</w:t>
            </w:r>
            <w:r w:rsidR="00F31951">
              <w:rPr>
                <w:b/>
                <w:bCs/>
              </w:rPr>
              <w:t xml:space="preserve"> </w:t>
            </w:r>
            <w:r w:rsidRPr="00F31951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130553774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2B30CF" w:rsidRPr="00F31951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  <w:tr w:rsidR="001621AA" w:rsidRPr="005C105B" w14:paraId="5C6541BF" w14:textId="77777777" w:rsidTr="005629E6">
        <w:trPr>
          <w:cantSplit/>
          <w:trHeight w:val="1134"/>
        </w:trPr>
        <w:tc>
          <w:tcPr>
            <w:tcW w:w="10456" w:type="dxa"/>
          </w:tcPr>
          <w:p w14:paraId="04482F94" w14:textId="77777777" w:rsidR="001621AA" w:rsidRPr="005C105B" w:rsidRDefault="001621AA" w:rsidP="005629E6">
            <w:pPr>
              <w:spacing w:line="278" w:lineRule="auto"/>
              <w:rPr>
                <w:b/>
                <w:bCs/>
                <w:sz w:val="22"/>
                <w:szCs w:val="22"/>
              </w:rPr>
            </w:pPr>
            <w:r w:rsidRPr="005C105B">
              <w:rPr>
                <w:b/>
                <w:bCs/>
                <w:sz w:val="22"/>
                <w:szCs w:val="22"/>
              </w:rPr>
              <w:t>Have you raised this matter with the Class Teacher? If so, what was the outcome. If not, why not?</w:t>
            </w:r>
          </w:p>
          <w:sdt>
            <w:sdtPr>
              <w:rPr>
                <w:sz w:val="22"/>
                <w:szCs w:val="22"/>
              </w:rPr>
              <w:id w:val="-87392899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6055F357" w14:textId="39A0ADAA" w:rsidR="001621AA" w:rsidRPr="00F31951" w:rsidRDefault="002B30CF" w:rsidP="005629E6">
                <w:pPr>
                  <w:spacing w:line="278" w:lineRule="auto"/>
                  <w:rPr>
                    <w:sz w:val="22"/>
                    <w:szCs w:val="22"/>
                  </w:rPr>
                </w:pPr>
                <w:r w:rsidRPr="00F31951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621AA" w:rsidRPr="005C105B" w14:paraId="02FB8EE4" w14:textId="77777777" w:rsidTr="005629E6">
        <w:trPr>
          <w:cantSplit/>
          <w:trHeight w:val="1134"/>
        </w:trPr>
        <w:tc>
          <w:tcPr>
            <w:tcW w:w="10456" w:type="dxa"/>
          </w:tcPr>
          <w:p w14:paraId="339820DE" w14:textId="77777777" w:rsidR="001621AA" w:rsidRPr="005C105B" w:rsidRDefault="001621AA" w:rsidP="005629E6">
            <w:pPr>
              <w:spacing w:line="278" w:lineRule="auto"/>
              <w:rPr>
                <w:b/>
                <w:bCs/>
                <w:sz w:val="22"/>
                <w:szCs w:val="22"/>
              </w:rPr>
            </w:pPr>
            <w:r w:rsidRPr="005C105B">
              <w:rPr>
                <w:b/>
                <w:bCs/>
                <w:sz w:val="22"/>
                <w:szCs w:val="22"/>
              </w:rPr>
              <w:t>Have you raised this matter with the Key Stage Lead? If so, what was the outcome. If not, why not?</w:t>
            </w:r>
          </w:p>
          <w:sdt>
            <w:sdtPr>
              <w:rPr>
                <w:sz w:val="22"/>
                <w:szCs w:val="22"/>
              </w:rPr>
              <w:id w:val="1878042140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6E31AE60" w14:textId="72E6801C" w:rsidR="001621AA" w:rsidRPr="005C105B" w:rsidRDefault="002B30CF" w:rsidP="005629E6">
                <w:pPr>
                  <w:spacing w:line="278" w:lineRule="auto"/>
                  <w:rPr>
                    <w:sz w:val="22"/>
                    <w:szCs w:val="22"/>
                  </w:rPr>
                </w:pPr>
                <w:r w:rsidRPr="00271AB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621AA" w:rsidRPr="005C105B" w14:paraId="3DE6BE4D" w14:textId="77777777" w:rsidTr="005629E6">
        <w:trPr>
          <w:cantSplit/>
          <w:trHeight w:val="1134"/>
        </w:trPr>
        <w:tc>
          <w:tcPr>
            <w:tcW w:w="10456" w:type="dxa"/>
          </w:tcPr>
          <w:p w14:paraId="07A5779B" w14:textId="77777777" w:rsidR="001621AA" w:rsidRPr="005C105B" w:rsidRDefault="001621AA" w:rsidP="005629E6">
            <w:pPr>
              <w:spacing w:line="278" w:lineRule="auto"/>
              <w:rPr>
                <w:b/>
                <w:bCs/>
                <w:sz w:val="22"/>
                <w:szCs w:val="22"/>
              </w:rPr>
            </w:pPr>
            <w:r w:rsidRPr="005C105B">
              <w:rPr>
                <w:b/>
                <w:bCs/>
                <w:sz w:val="22"/>
                <w:szCs w:val="22"/>
              </w:rPr>
              <w:lastRenderedPageBreak/>
              <w:t>Have you raised this matter with any other member of staff?</w:t>
            </w:r>
          </w:p>
          <w:sdt>
            <w:sdtPr>
              <w:rPr>
                <w:sz w:val="22"/>
                <w:szCs w:val="22"/>
              </w:rPr>
              <w:id w:val="1526445341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71EA2051" w14:textId="37B02689" w:rsidR="001621AA" w:rsidRPr="005C105B" w:rsidRDefault="002B30CF" w:rsidP="005629E6">
                <w:pPr>
                  <w:spacing w:line="278" w:lineRule="auto"/>
                  <w:rPr>
                    <w:sz w:val="22"/>
                    <w:szCs w:val="22"/>
                  </w:rPr>
                </w:pPr>
                <w:r w:rsidRPr="00271AB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621AA" w:rsidRPr="005C105B" w14:paraId="16D67966" w14:textId="77777777" w:rsidTr="005629E6">
        <w:trPr>
          <w:cantSplit/>
          <w:trHeight w:val="2835"/>
        </w:trPr>
        <w:tc>
          <w:tcPr>
            <w:tcW w:w="10456" w:type="dxa"/>
          </w:tcPr>
          <w:p w14:paraId="581F567B" w14:textId="77777777" w:rsidR="001621AA" w:rsidRPr="005C105B" w:rsidRDefault="001621AA" w:rsidP="005629E6">
            <w:pPr>
              <w:spacing w:line="278" w:lineRule="auto"/>
              <w:rPr>
                <w:b/>
                <w:bCs/>
              </w:rPr>
            </w:pPr>
            <w:r w:rsidRPr="005C105B">
              <w:rPr>
                <w:b/>
                <w:bCs/>
              </w:rPr>
              <w:t>What other action has been taken to resolve the matter and by whom?</w:t>
            </w:r>
          </w:p>
          <w:sdt>
            <w:sdtPr>
              <w:rPr>
                <w:sz w:val="22"/>
                <w:szCs w:val="22"/>
              </w:rPr>
              <w:id w:val="-1024478540"/>
              <w:placeholder>
                <w:docPart w:val="DefaultPlaceholder_-1854013440"/>
              </w:placeholder>
              <w:showingPlcHdr/>
              <w:text/>
            </w:sdtPr>
            <w:sdtEndPr>
              <w:rPr>
                <w:sz w:val="24"/>
                <w:szCs w:val="24"/>
              </w:rPr>
            </w:sdtEndPr>
            <w:sdtContent>
              <w:p w14:paraId="4545839A" w14:textId="03D68515" w:rsidR="001621AA" w:rsidRPr="005C105B" w:rsidRDefault="002B30CF" w:rsidP="005629E6">
                <w:pPr>
                  <w:spacing w:line="278" w:lineRule="auto"/>
                </w:pPr>
                <w:r w:rsidRPr="00F31951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1621AA" w:rsidRPr="005C105B" w14:paraId="48763CB5" w14:textId="77777777" w:rsidTr="005629E6">
        <w:trPr>
          <w:cantSplit/>
          <w:trHeight w:val="2835"/>
        </w:trPr>
        <w:tc>
          <w:tcPr>
            <w:tcW w:w="10456" w:type="dxa"/>
          </w:tcPr>
          <w:p w14:paraId="3CFBF859" w14:textId="77777777" w:rsidR="001621AA" w:rsidRPr="005C105B" w:rsidRDefault="001621AA" w:rsidP="005629E6">
            <w:pPr>
              <w:spacing w:line="278" w:lineRule="auto"/>
              <w:rPr>
                <w:b/>
                <w:bCs/>
              </w:rPr>
            </w:pPr>
            <w:r w:rsidRPr="005C105B">
              <w:rPr>
                <w:b/>
                <w:bCs/>
              </w:rPr>
              <w:t>What actions or outcomes do you feel might resolve the problem at this stage?</w:t>
            </w:r>
          </w:p>
          <w:sdt>
            <w:sdtPr>
              <w:rPr>
                <w:sz w:val="22"/>
                <w:szCs w:val="22"/>
              </w:rPr>
              <w:id w:val="-2072104481"/>
              <w:placeholder>
                <w:docPart w:val="DefaultPlaceholder_-1854013440"/>
              </w:placeholder>
              <w:showingPlcHdr/>
              <w:text/>
            </w:sdtPr>
            <w:sdtEndPr>
              <w:rPr>
                <w:sz w:val="24"/>
                <w:szCs w:val="24"/>
              </w:rPr>
            </w:sdtEndPr>
            <w:sdtContent>
              <w:p w14:paraId="29735450" w14:textId="42A1CDC4" w:rsidR="001621AA" w:rsidRPr="005C105B" w:rsidRDefault="002B30CF" w:rsidP="005629E6">
                <w:pPr>
                  <w:spacing w:line="278" w:lineRule="auto"/>
                </w:pPr>
                <w:r w:rsidRPr="00F31951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1621AA" w:rsidRPr="005C105B" w14:paraId="46C4388C" w14:textId="77777777" w:rsidTr="005629E6">
        <w:trPr>
          <w:cantSplit/>
          <w:trHeight w:val="2835"/>
        </w:trPr>
        <w:tc>
          <w:tcPr>
            <w:tcW w:w="10456" w:type="dxa"/>
          </w:tcPr>
          <w:p w14:paraId="7B03B5B4" w14:textId="4D558087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t>Are you attaching any paperwork? If so, please give details.</w:t>
            </w:r>
            <w:r w:rsidRPr="005C105B">
              <w:t xml:space="preserve">         </w:t>
            </w:r>
            <w:r w:rsidRPr="005C105B">
              <w:tab/>
            </w:r>
            <w:r w:rsidRPr="005C105B">
              <w:tab/>
            </w:r>
            <w:r w:rsidRPr="005C105B">
              <w:tab/>
            </w:r>
            <w:r w:rsidRPr="005C105B">
              <w:tab/>
              <w:t xml:space="preserve"> </w:t>
            </w:r>
          </w:p>
          <w:sdt>
            <w:sdtPr>
              <w:rPr>
                <w:sz w:val="22"/>
                <w:szCs w:val="22"/>
              </w:rPr>
              <w:id w:val="27761506"/>
              <w:placeholder>
                <w:docPart w:val="DefaultPlaceholder_-1854013440"/>
              </w:placeholder>
              <w:showingPlcHdr/>
              <w:text/>
            </w:sdtPr>
            <w:sdtEndPr>
              <w:rPr>
                <w:sz w:val="24"/>
                <w:szCs w:val="24"/>
              </w:rPr>
            </w:sdtEndPr>
            <w:sdtContent>
              <w:p w14:paraId="585EC54E" w14:textId="3468C5C4" w:rsidR="001621AA" w:rsidRPr="005C105B" w:rsidRDefault="002B30CF" w:rsidP="005629E6">
                <w:pPr>
                  <w:spacing w:line="278" w:lineRule="auto"/>
                </w:pPr>
                <w:r w:rsidRPr="00F31951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1621AA" w:rsidRPr="005C105B" w14:paraId="6081CC63" w14:textId="77777777" w:rsidTr="005629E6">
        <w:trPr>
          <w:cantSplit/>
          <w:trHeight w:val="1238"/>
        </w:trPr>
        <w:tc>
          <w:tcPr>
            <w:tcW w:w="10456" w:type="dxa"/>
            <w:tcBorders>
              <w:bottom w:val="single" w:sz="4" w:space="0" w:color="auto"/>
            </w:tcBorders>
          </w:tcPr>
          <w:p w14:paraId="70BA2C52" w14:textId="77777777" w:rsidR="001621AA" w:rsidRPr="005C105B" w:rsidRDefault="001621AA" w:rsidP="005629E6">
            <w:pPr>
              <w:spacing w:line="278" w:lineRule="auto"/>
              <w:rPr>
                <w:b/>
                <w:bCs/>
              </w:rPr>
            </w:pPr>
          </w:p>
          <w:p w14:paraId="31434159" w14:textId="77777777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t xml:space="preserve">Signature: </w:t>
            </w:r>
          </w:p>
          <w:p w14:paraId="7C2EBB09" w14:textId="77777777" w:rsidR="001621AA" w:rsidRPr="005C105B" w:rsidRDefault="001621AA" w:rsidP="005629E6">
            <w:pPr>
              <w:spacing w:line="278" w:lineRule="auto"/>
            </w:pPr>
          </w:p>
          <w:p w14:paraId="27CA41F4" w14:textId="251574B2" w:rsidR="001621AA" w:rsidRPr="005C105B" w:rsidRDefault="001621AA" w:rsidP="005629E6">
            <w:pPr>
              <w:spacing w:line="278" w:lineRule="auto"/>
              <w:rPr>
                <w:b/>
                <w:bCs/>
              </w:rPr>
            </w:pPr>
            <w:r w:rsidRPr="005C105B">
              <w:rPr>
                <w:b/>
                <w:bCs/>
              </w:rPr>
              <w:t xml:space="preserve">Date: </w:t>
            </w:r>
            <w:sdt>
              <w:sdtPr>
                <w:rPr>
                  <w:b/>
                  <w:bCs/>
                  <w:sz w:val="22"/>
                  <w:szCs w:val="22"/>
                </w:rPr>
                <w:id w:val="-1534491488"/>
                <w:placeholder>
                  <w:docPart w:val="DefaultPlaceholder_-1854013440"/>
                </w:placeholder>
                <w:showingPlcHdr/>
                <w:text/>
              </w:sdtPr>
              <w:sdtEndPr>
                <w:rPr>
                  <w:sz w:val="24"/>
                  <w:szCs w:val="24"/>
                </w:rPr>
              </w:sdtEndPr>
              <w:sdtContent>
                <w:r w:rsidR="002B30CF" w:rsidRPr="00F31951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155106E2" w14:textId="77777777" w:rsidR="001621AA" w:rsidRPr="005C105B" w:rsidDel="00D85EBE" w:rsidRDefault="001621AA" w:rsidP="005629E6">
            <w:pPr>
              <w:spacing w:line="278" w:lineRule="auto"/>
            </w:pPr>
          </w:p>
        </w:tc>
      </w:tr>
      <w:tr w:rsidR="001621AA" w:rsidRPr="005C105B" w14:paraId="6298F761" w14:textId="77777777" w:rsidTr="005629E6">
        <w:trPr>
          <w:cantSplit/>
          <w:trHeight w:val="100"/>
        </w:trPr>
        <w:tc>
          <w:tcPr>
            <w:tcW w:w="10456" w:type="dxa"/>
            <w:tcBorders>
              <w:left w:val="nil"/>
              <w:right w:val="nil"/>
            </w:tcBorders>
          </w:tcPr>
          <w:p w14:paraId="6E8AEC52" w14:textId="77777777" w:rsidR="001621AA" w:rsidRPr="005C105B" w:rsidRDefault="001621AA" w:rsidP="005629E6">
            <w:pPr>
              <w:spacing w:line="278" w:lineRule="auto"/>
              <w:rPr>
                <w:b/>
                <w:bCs/>
                <w:sz w:val="6"/>
                <w:szCs w:val="6"/>
              </w:rPr>
            </w:pPr>
          </w:p>
        </w:tc>
      </w:tr>
      <w:tr w:rsidR="001621AA" w:rsidRPr="005C105B" w14:paraId="28461EA0" w14:textId="77777777" w:rsidTr="005629E6">
        <w:trPr>
          <w:cantSplit/>
        </w:trPr>
        <w:tc>
          <w:tcPr>
            <w:tcW w:w="10456" w:type="dxa"/>
            <w:shd w:val="clear" w:color="auto" w:fill="F2F2F2" w:themeFill="background1" w:themeFillShade="F2"/>
          </w:tcPr>
          <w:p w14:paraId="21572C2B" w14:textId="77777777" w:rsidR="001621AA" w:rsidRPr="005C105B" w:rsidRDefault="001621AA" w:rsidP="005629E6">
            <w:pPr>
              <w:spacing w:line="278" w:lineRule="auto"/>
              <w:rPr>
                <w:b/>
                <w:bCs/>
              </w:rPr>
            </w:pPr>
            <w:r w:rsidRPr="005C105B">
              <w:rPr>
                <w:b/>
                <w:bCs/>
              </w:rPr>
              <w:t>INTERNAL USE</w:t>
            </w:r>
          </w:p>
        </w:tc>
      </w:tr>
      <w:tr w:rsidR="001621AA" w:rsidRPr="005C105B" w14:paraId="32E7581D" w14:textId="77777777" w:rsidTr="005629E6">
        <w:trPr>
          <w:cantSplit/>
        </w:trPr>
        <w:tc>
          <w:tcPr>
            <w:tcW w:w="10456" w:type="dxa"/>
            <w:shd w:val="clear" w:color="auto" w:fill="F2F2F2" w:themeFill="background1" w:themeFillShade="F2"/>
          </w:tcPr>
          <w:p w14:paraId="2511B206" w14:textId="77777777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t xml:space="preserve">Date received: </w:t>
            </w:r>
            <w:r w:rsidRPr="005C105B">
              <w:rPr>
                <w:b/>
                <w:bCs/>
              </w:rPr>
              <w:tab/>
            </w:r>
            <w:r w:rsidRPr="005C105B">
              <w:rPr>
                <w:b/>
                <w:bCs/>
              </w:rPr>
              <w:tab/>
            </w:r>
            <w:r w:rsidRPr="005C105B">
              <w:rPr>
                <w:b/>
                <w:bCs/>
              </w:rPr>
              <w:tab/>
              <w:t>Date acknowledgement sent and by whom:</w:t>
            </w:r>
          </w:p>
        </w:tc>
      </w:tr>
      <w:tr w:rsidR="001621AA" w:rsidRPr="005C105B" w14:paraId="65CA9FEE" w14:textId="77777777" w:rsidTr="005629E6">
        <w:trPr>
          <w:cantSplit/>
        </w:trPr>
        <w:tc>
          <w:tcPr>
            <w:tcW w:w="10456" w:type="dxa"/>
            <w:shd w:val="clear" w:color="auto" w:fill="F2F2F2" w:themeFill="background1" w:themeFillShade="F2"/>
          </w:tcPr>
          <w:p w14:paraId="702C1265" w14:textId="77777777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t xml:space="preserve">Stage: </w:t>
            </w:r>
          </w:p>
        </w:tc>
      </w:tr>
      <w:tr w:rsidR="001621AA" w:rsidRPr="005C105B" w14:paraId="55E68E55" w14:textId="77777777" w:rsidTr="005629E6">
        <w:trPr>
          <w:cantSplit/>
        </w:trPr>
        <w:tc>
          <w:tcPr>
            <w:tcW w:w="10456" w:type="dxa"/>
            <w:shd w:val="clear" w:color="auto" w:fill="F2F2F2" w:themeFill="background1" w:themeFillShade="F2"/>
          </w:tcPr>
          <w:p w14:paraId="29665563" w14:textId="77777777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t xml:space="preserve">Complaint referred to: </w:t>
            </w:r>
          </w:p>
        </w:tc>
      </w:tr>
      <w:tr w:rsidR="001621AA" w:rsidRPr="005C105B" w14:paraId="39C2A8EF" w14:textId="77777777" w:rsidTr="005629E6">
        <w:trPr>
          <w:cantSplit/>
          <w:trHeight w:val="2559"/>
        </w:trPr>
        <w:tc>
          <w:tcPr>
            <w:tcW w:w="10456" w:type="dxa"/>
            <w:shd w:val="clear" w:color="auto" w:fill="F2F2F2" w:themeFill="background1" w:themeFillShade="F2"/>
          </w:tcPr>
          <w:p w14:paraId="08EF24C7" w14:textId="77777777" w:rsidR="001621AA" w:rsidRPr="005C105B" w:rsidRDefault="001621AA" w:rsidP="005629E6">
            <w:pPr>
              <w:spacing w:line="278" w:lineRule="auto"/>
            </w:pPr>
            <w:r w:rsidRPr="005C105B">
              <w:rPr>
                <w:b/>
                <w:bCs/>
              </w:rPr>
              <w:lastRenderedPageBreak/>
              <w:t>Action taken:</w:t>
            </w:r>
          </w:p>
          <w:p w14:paraId="5962AE39" w14:textId="77777777" w:rsidR="001621AA" w:rsidRPr="005C105B" w:rsidRDefault="001621AA" w:rsidP="005629E6">
            <w:pPr>
              <w:numPr>
                <w:ilvl w:val="0"/>
                <w:numId w:val="1"/>
              </w:numPr>
              <w:spacing w:line="278" w:lineRule="auto"/>
            </w:pPr>
          </w:p>
        </w:tc>
      </w:tr>
      <w:tr w:rsidR="001621AA" w:rsidRPr="005C105B" w14:paraId="1AFCABCE" w14:textId="77777777" w:rsidTr="005629E6">
        <w:trPr>
          <w:cantSplit/>
        </w:trPr>
        <w:tc>
          <w:tcPr>
            <w:tcW w:w="10456" w:type="dxa"/>
            <w:shd w:val="clear" w:color="auto" w:fill="F2F2F2" w:themeFill="background1" w:themeFillShade="F2"/>
          </w:tcPr>
          <w:p w14:paraId="7BD7A5B3" w14:textId="77777777" w:rsidR="001621AA" w:rsidRPr="005C105B" w:rsidRDefault="001621AA" w:rsidP="005629E6">
            <w:pPr>
              <w:spacing w:line="278" w:lineRule="auto"/>
              <w:rPr>
                <w:b/>
                <w:bCs/>
              </w:rPr>
            </w:pPr>
            <w:r w:rsidRPr="005C105B">
              <w:rPr>
                <w:b/>
                <w:bCs/>
              </w:rPr>
              <w:t>Date Resolved</w:t>
            </w:r>
            <w:r>
              <w:rPr>
                <w:b/>
                <w:bCs/>
              </w:rPr>
              <w:t>/Concluded</w:t>
            </w:r>
            <w:r w:rsidRPr="005C105B">
              <w:rPr>
                <w:b/>
                <w:bCs/>
              </w:rPr>
              <w:t>:</w:t>
            </w:r>
          </w:p>
        </w:tc>
      </w:tr>
    </w:tbl>
    <w:p w14:paraId="3685EC80" w14:textId="414AA000" w:rsidR="00FA5B5F" w:rsidRPr="001621AA" w:rsidRDefault="00FA5B5F" w:rsidP="001621AA"/>
    <w:sectPr w:rsidR="00FA5B5F" w:rsidRPr="001621AA" w:rsidSect="00850786">
      <w:footerReference w:type="default" r:id="rId10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F17C5" w14:textId="77777777" w:rsidR="008B649D" w:rsidRDefault="008B649D" w:rsidP="00FA5B5F">
      <w:pPr>
        <w:spacing w:after="0" w:line="240" w:lineRule="auto"/>
      </w:pPr>
      <w:r>
        <w:separator/>
      </w:r>
    </w:p>
  </w:endnote>
  <w:endnote w:type="continuationSeparator" w:id="0">
    <w:p w14:paraId="2F81E3BA" w14:textId="77777777" w:rsidR="008B649D" w:rsidRDefault="008B649D" w:rsidP="00FA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1"/>
      <w:gridCol w:w="5381"/>
    </w:tblGrid>
    <w:tr w:rsidR="008A56B1" w:rsidRPr="008A56B1" w14:paraId="0E373D60" w14:textId="77777777" w:rsidTr="008A56B1">
      <w:tc>
        <w:tcPr>
          <w:tcW w:w="5381" w:type="dxa"/>
        </w:tcPr>
        <w:p w14:paraId="188FFFF0" w14:textId="77777777" w:rsidR="008A56B1" w:rsidRPr="008A56B1" w:rsidRDefault="008A56B1" w:rsidP="008A56B1">
          <w:pPr>
            <w:pStyle w:val="Footer"/>
            <w:rPr>
              <w:color w:val="D9D9D9" w:themeColor="background1" w:themeShade="D9"/>
              <w:sz w:val="22"/>
              <w:szCs w:val="22"/>
            </w:rPr>
          </w:pPr>
          <w:r w:rsidRPr="008A56B1">
            <w:rPr>
              <w:color w:val="D9D9D9" w:themeColor="background1" w:themeShade="D9"/>
              <w:sz w:val="22"/>
              <w:szCs w:val="22"/>
            </w:rPr>
            <w:t>Together we have strength.</w:t>
          </w:r>
        </w:p>
      </w:tc>
      <w:tc>
        <w:tcPr>
          <w:tcW w:w="5381" w:type="dxa"/>
        </w:tcPr>
        <w:sdt>
          <w:sdtPr>
            <w:rPr>
              <w:sz w:val="22"/>
              <w:szCs w:val="22"/>
            </w:rPr>
            <w:id w:val="1149330231"/>
            <w:docPartObj>
              <w:docPartGallery w:val="Page Numbers (Bottom of Page)"/>
              <w:docPartUnique/>
            </w:docPartObj>
          </w:sdtPr>
          <w:sdtEndPr/>
          <w:sdtContent>
            <w:p w14:paraId="675A4C8A" w14:textId="77777777" w:rsidR="008A56B1" w:rsidRPr="008A56B1" w:rsidRDefault="008A56B1" w:rsidP="008A56B1">
              <w:pPr>
                <w:pStyle w:val="Footer"/>
                <w:jc w:val="right"/>
                <w:rPr>
                  <w:sz w:val="22"/>
                  <w:szCs w:val="22"/>
                </w:rPr>
              </w:pPr>
              <w:r w:rsidRPr="008A56B1">
                <w:rPr>
                  <w:color w:val="7F7F7F" w:themeColor="text1" w:themeTint="80"/>
                  <w:sz w:val="22"/>
                  <w:szCs w:val="22"/>
                </w:rPr>
                <w:fldChar w:fldCharType="begin"/>
              </w:r>
              <w:r w:rsidRPr="008A56B1">
                <w:rPr>
                  <w:color w:val="7F7F7F" w:themeColor="text1" w:themeTint="80"/>
                  <w:sz w:val="22"/>
                  <w:szCs w:val="22"/>
                </w:rPr>
                <w:instrText>PAGE   \* MERGEFORMAT</w:instrText>
              </w:r>
              <w:r w:rsidRPr="008A56B1">
                <w:rPr>
                  <w:color w:val="7F7F7F" w:themeColor="text1" w:themeTint="80"/>
                  <w:sz w:val="22"/>
                  <w:szCs w:val="22"/>
                </w:rPr>
                <w:fldChar w:fldCharType="separate"/>
              </w:r>
              <w:r w:rsidRPr="008A56B1">
                <w:rPr>
                  <w:color w:val="7F7F7F" w:themeColor="text1" w:themeTint="80"/>
                  <w:sz w:val="22"/>
                  <w:szCs w:val="22"/>
                </w:rPr>
                <w:t>1</w:t>
              </w:r>
              <w:r w:rsidRPr="008A56B1">
                <w:rPr>
                  <w:color w:val="7F7F7F" w:themeColor="text1" w:themeTint="80"/>
                  <w:sz w:val="22"/>
                  <w:szCs w:val="22"/>
                </w:rPr>
                <w:fldChar w:fldCharType="end"/>
              </w:r>
            </w:p>
          </w:sdtContent>
        </w:sdt>
      </w:tc>
    </w:tr>
  </w:tbl>
  <w:p w14:paraId="783A4D49" w14:textId="77777777" w:rsidR="00FA5B5F" w:rsidRDefault="00FA5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6F49B" w14:textId="77777777" w:rsidR="008B649D" w:rsidRDefault="008B649D" w:rsidP="00FA5B5F">
      <w:pPr>
        <w:spacing w:after="0" w:line="240" w:lineRule="auto"/>
      </w:pPr>
      <w:r>
        <w:separator/>
      </w:r>
    </w:p>
  </w:footnote>
  <w:footnote w:type="continuationSeparator" w:id="0">
    <w:p w14:paraId="1AFD237F" w14:textId="77777777" w:rsidR="008B649D" w:rsidRDefault="008B649D" w:rsidP="00FA5B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5594B"/>
    <w:multiLevelType w:val="hybridMultilevel"/>
    <w:tmpl w:val="94A29D60"/>
    <w:lvl w:ilvl="0" w:tplc="9C946AE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715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tullO6VPOZf/HTB1msfsjAINTNJG+M7BBkEtST9SYuibQWl2cZFQLRV09KC2McZKiDkFMfmpQG4FHlHBaCfwVg==" w:salt="MLjmzfY39TzPwUoLNIF2ew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1AA"/>
    <w:rsid w:val="00071AC6"/>
    <w:rsid w:val="001621AA"/>
    <w:rsid w:val="00172503"/>
    <w:rsid w:val="002B30CF"/>
    <w:rsid w:val="002C3992"/>
    <w:rsid w:val="00407037"/>
    <w:rsid w:val="00421C07"/>
    <w:rsid w:val="004B185A"/>
    <w:rsid w:val="0055165F"/>
    <w:rsid w:val="00552C1C"/>
    <w:rsid w:val="005F5836"/>
    <w:rsid w:val="005F7A7D"/>
    <w:rsid w:val="0069521F"/>
    <w:rsid w:val="006C1485"/>
    <w:rsid w:val="006E0DE0"/>
    <w:rsid w:val="00850786"/>
    <w:rsid w:val="00881DD6"/>
    <w:rsid w:val="008A128C"/>
    <w:rsid w:val="008A56B1"/>
    <w:rsid w:val="008B649D"/>
    <w:rsid w:val="00A065E6"/>
    <w:rsid w:val="00A27243"/>
    <w:rsid w:val="00AB0E6A"/>
    <w:rsid w:val="00AB3FDB"/>
    <w:rsid w:val="00B517D5"/>
    <w:rsid w:val="00BA4DC7"/>
    <w:rsid w:val="00BF203E"/>
    <w:rsid w:val="00C536C4"/>
    <w:rsid w:val="00CD564B"/>
    <w:rsid w:val="00F31951"/>
    <w:rsid w:val="00FA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E97AE"/>
  <w15:chartTrackingRefBased/>
  <w15:docId w15:val="{8D7D6FBD-4A05-4EDB-B87E-73D9F89D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1AA"/>
  </w:style>
  <w:style w:type="paragraph" w:styleId="Heading1">
    <w:name w:val="heading 1"/>
    <w:basedOn w:val="Normal"/>
    <w:next w:val="Normal"/>
    <w:link w:val="Heading1Char"/>
    <w:uiPriority w:val="9"/>
    <w:qFormat/>
    <w:rsid w:val="00FA5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B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B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B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B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B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B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B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B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B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B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B5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5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B5F"/>
  </w:style>
  <w:style w:type="paragraph" w:styleId="Footer">
    <w:name w:val="footer"/>
    <w:basedOn w:val="Normal"/>
    <w:link w:val="FooterChar"/>
    <w:uiPriority w:val="99"/>
    <w:unhideWhenUsed/>
    <w:rsid w:val="00FA5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B5F"/>
  </w:style>
  <w:style w:type="paragraph" w:customStyle="1" w:styleId="1bodycopy10pt">
    <w:name w:val="1 body copy 10pt"/>
    <w:basedOn w:val="Normal"/>
    <w:link w:val="1bodycopy10ptChar"/>
    <w:qFormat/>
    <w:rsid w:val="00FA5B5F"/>
    <w:pPr>
      <w:spacing w:after="12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character" w:customStyle="1" w:styleId="1bodycopy10ptChar">
    <w:name w:val="1 body copy 10pt Char"/>
    <w:link w:val="1bodycopy10pt"/>
    <w:rsid w:val="00FA5B5F"/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customStyle="1" w:styleId="1bodycopy11pt">
    <w:name w:val="1 body copy 11pt"/>
    <w:autoRedefine/>
    <w:rsid w:val="00FA5B5F"/>
    <w:pPr>
      <w:spacing w:after="120" w:line="240" w:lineRule="auto"/>
      <w:ind w:right="850"/>
    </w:pPr>
    <w:rPr>
      <w:rFonts w:ascii="Arial" w:eastAsia="MS Mincho" w:hAnsi="Arial" w:cs="Arial"/>
      <w:kern w:val="0"/>
      <w:sz w:val="22"/>
      <w:lang w:val="en-US"/>
      <w14:ligatures w14:val="none"/>
    </w:rPr>
  </w:style>
  <w:style w:type="table" w:styleId="TableGrid">
    <w:name w:val="Table Grid"/>
    <w:basedOn w:val="TableNormal"/>
    <w:uiPriority w:val="39"/>
    <w:rsid w:val="00A2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72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724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B30C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southascotvillageschool.org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r.jackson@southascotvillageschool.org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nCorbitt\OneDrive%20-%20South%20Ascot%20Village%20School\SAVS\Resources%20-%20SAVS\Document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5C7C-ABD5-40FD-B132-BEF2EA2564A0}"/>
      </w:docPartPr>
      <w:docPartBody>
        <w:p w:rsidR="00BB765C" w:rsidRDefault="005174C4">
          <w:r w:rsidRPr="00271AB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4C4"/>
    <w:rsid w:val="005174C4"/>
    <w:rsid w:val="00794523"/>
    <w:rsid w:val="00881DD6"/>
    <w:rsid w:val="00AD731D"/>
    <w:rsid w:val="00B97747"/>
    <w:rsid w:val="00BB765C"/>
    <w:rsid w:val="00EF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74C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Template.dotx</Template>
  <TotalTime>12</TotalTime>
  <Pages>3</Pages>
  <Words>406</Words>
  <Characters>1950</Characters>
  <Application>Microsoft Office Word</Application>
  <DocSecurity>0</DocSecurity>
  <Lines>54</Lines>
  <Paragraphs>42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Corbitt</dc:creator>
  <cp:keywords/>
  <dc:description/>
  <cp:lastModifiedBy>Jon Corbitt</cp:lastModifiedBy>
  <cp:revision>11</cp:revision>
  <dcterms:created xsi:type="dcterms:W3CDTF">2026-04-16T08:36:00Z</dcterms:created>
  <dcterms:modified xsi:type="dcterms:W3CDTF">2026-04-16T08:50:00Z</dcterms:modified>
</cp:coreProperties>
</file>